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 w:eastAsia="Times New Roman"/>
          <w:sz w:val="20"/>
        </w:rPr>
      </w:pPr>
      <w:bookmarkStart w:id="0" w:name="_GoBack"/>
      <w:bookmarkEnd w:id="0"/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37" o:spid="_x0000_s1026" type="#_x0000_t75" style="height:745.1pt;width:527.0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38" o:spid="_x0000_s1027" type="#_x0000_t75" style="height:772.95pt;width:546.8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39" o:spid="_x0000_s1028" type="#_x0000_t75" style="height:789.65pt;width:558.7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2018-04-03T03:22:11Z</dcterms:modified>
  <dc:title>_x0001_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